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C4573" w14:textId="018CE469" w:rsidR="009E591E" w:rsidRPr="002C1363" w:rsidRDefault="008B7353" w:rsidP="003847D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RSGB </w:t>
      </w:r>
      <w:r w:rsidR="005E1E59" w:rsidRPr="002C1363">
        <w:rPr>
          <w:b/>
          <w:bCs/>
          <w:sz w:val="24"/>
          <w:szCs w:val="24"/>
        </w:rPr>
        <w:t xml:space="preserve">2027 AGM </w:t>
      </w:r>
      <w:r w:rsidR="00BF478D">
        <w:rPr>
          <w:b/>
          <w:bCs/>
          <w:sz w:val="24"/>
          <w:szCs w:val="24"/>
        </w:rPr>
        <w:t>Board t</w:t>
      </w:r>
      <w:r>
        <w:rPr>
          <w:b/>
          <w:bCs/>
          <w:sz w:val="24"/>
          <w:szCs w:val="24"/>
        </w:rPr>
        <w:t>rophies</w:t>
      </w:r>
      <w:r w:rsidR="007104F1" w:rsidRPr="002C1363">
        <w:rPr>
          <w:b/>
          <w:bCs/>
          <w:sz w:val="24"/>
          <w:szCs w:val="24"/>
        </w:rPr>
        <w:t xml:space="preserve"> </w:t>
      </w:r>
      <w:r w:rsidR="00BF478D">
        <w:rPr>
          <w:b/>
          <w:bCs/>
          <w:sz w:val="24"/>
          <w:szCs w:val="24"/>
        </w:rPr>
        <w:t>n</w:t>
      </w:r>
      <w:r w:rsidR="007104F1" w:rsidRPr="002C1363">
        <w:rPr>
          <w:b/>
          <w:bCs/>
          <w:sz w:val="24"/>
          <w:szCs w:val="24"/>
        </w:rPr>
        <w:t>omination</w:t>
      </w:r>
      <w:r w:rsidR="00BF478D">
        <w:rPr>
          <w:b/>
          <w:bCs/>
          <w:sz w:val="24"/>
          <w:szCs w:val="24"/>
        </w:rPr>
        <w:t xml:space="preserve"> form</w:t>
      </w:r>
    </w:p>
    <w:p w14:paraId="7FAE95BA" w14:textId="714D0A72" w:rsidR="005449AB" w:rsidRDefault="007104F1" w:rsidP="008B7353">
      <w:r>
        <w:t xml:space="preserve">Each year at its AGM the RSGB </w:t>
      </w:r>
      <w:r w:rsidR="008B7353">
        <w:t>gives</w:t>
      </w:r>
      <w:r>
        <w:t xml:space="preserve"> three important </w:t>
      </w:r>
      <w:r w:rsidR="008B7353">
        <w:t>trophies</w:t>
      </w:r>
      <w:r>
        <w:t xml:space="preserve"> to groups or individuals who</w:t>
      </w:r>
      <w:r w:rsidR="008B7353">
        <w:t>,</w:t>
      </w:r>
      <w:r>
        <w:t xml:space="preserve"> in the opinion of the RSGB Board</w:t>
      </w:r>
      <w:r w:rsidR="008B7353">
        <w:t>,</w:t>
      </w:r>
      <w:r w:rsidR="00777E28">
        <w:t xml:space="preserve"> have made a significant national or international contribution to amateur radio</w:t>
      </w:r>
      <w:r w:rsidR="00FE24A4">
        <w:t xml:space="preserve">. </w:t>
      </w:r>
      <w:r w:rsidR="008B7353">
        <w:rPr>
          <w:szCs w:val="22"/>
        </w:rPr>
        <w:t>This year, the Board would like to consider an even wider group of potential recipients when making its decision</w:t>
      </w:r>
      <w:r w:rsidR="008B7353">
        <w:rPr>
          <w:szCs w:val="22"/>
        </w:rPr>
        <w:t xml:space="preserve"> and would welcome your suggestions for recipients.</w:t>
      </w:r>
    </w:p>
    <w:p w14:paraId="6D1EF194" w14:textId="07D3D8A1" w:rsidR="007104F1" w:rsidRDefault="00855A3F" w:rsidP="00A62CD7">
      <w:r>
        <w:t>If there is an individual</w:t>
      </w:r>
      <w:r w:rsidR="00DF61F2">
        <w:t xml:space="preserve"> (licensed radio amateurs only)</w:t>
      </w:r>
      <w:r>
        <w:t xml:space="preserve"> or group you would like </w:t>
      </w:r>
      <w:r w:rsidR="006D14D7">
        <w:t>the Board to consider</w:t>
      </w:r>
      <w:r w:rsidR="002C1363">
        <w:t>,</w:t>
      </w:r>
      <w:r>
        <w:t xml:space="preserve"> please complete this form and return it to </w:t>
      </w:r>
      <w:r w:rsidR="008B7353">
        <w:t>gm.dept</w:t>
      </w:r>
      <w:r w:rsidR="00A62CD7" w:rsidRPr="005E4902">
        <w:t>@rsgb.org.uk</w:t>
      </w:r>
      <w:r w:rsidR="005449AB">
        <w:t xml:space="preserve"> by no later than 4 January 2027.</w:t>
      </w:r>
      <w:r w:rsidR="00A62CD7">
        <w:br/>
      </w:r>
    </w:p>
    <w:p w14:paraId="572D44C5" w14:textId="05DE754B" w:rsidR="008A7AE1" w:rsidRDefault="008A7AE1" w:rsidP="00A0261E">
      <w:r>
        <w:t>The awards</w:t>
      </w:r>
      <w:r w:rsidR="00114E44">
        <w:t xml:space="preserve"> your nominations are invited for</w:t>
      </w:r>
      <w:r>
        <w:t xml:space="preserve"> are</w:t>
      </w:r>
      <w:r w:rsidR="00731766">
        <w:t xml:space="preserve"> the </w:t>
      </w:r>
      <w:r w:rsidR="00731766" w:rsidRPr="00D85462">
        <w:rPr>
          <w:b/>
          <w:bCs/>
        </w:rPr>
        <w:t>Calcutta Key</w:t>
      </w:r>
      <w:r w:rsidR="00731766">
        <w:t xml:space="preserve">, </w:t>
      </w:r>
      <w:r w:rsidR="00731766" w:rsidRPr="00D85462">
        <w:rPr>
          <w:b/>
          <w:bCs/>
        </w:rPr>
        <w:t>Founders’ Cup</w:t>
      </w:r>
      <w:r w:rsidR="00731766">
        <w:t xml:space="preserve"> and </w:t>
      </w:r>
      <w:r w:rsidR="00731766" w:rsidRPr="00D85462">
        <w:rPr>
          <w:b/>
          <w:bCs/>
        </w:rPr>
        <w:t>Kenwood Trophy</w:t>
      </w:r>
      <w:r w:rsidR="00A62CD7">
        <w:rPr>
          <w:b/>
          <w:bCs/>
        </w:rPr>
        <w:br/>
      </w:r>
    </w:p>
    <w:p w14:paraId="5BFC0CDA" w14:textId="13D0D480" w:rsidR="008A7AE1" w:rsidRPr="00114E44" w:rsidRDefault="008A7AE1" w:rsidP="008B7353">
      <w:pPr>
        <w:spacing w:after="120" w:line="240" w:lineRule="auto"/>
        <w:jc w:val="both"/>
        <w:rPr>
          <w:b/>
          <w:bCs/>
        </w:rPr>
      </w:pPr>
      <w:r w:rsidRPr="00114E44">
        <w:rPr>
          <w:b/>
          <w:bCs/>
        </w:rPr>
        <w:t xml:space="preserve">Calcutta Key </w:t>
      </w:r>
    </w:p>
    <w:p w14:paraId="1AF2E04A" w14:textId="0C845A21" w:rsidR="00CC641B" w:rsidRDefault="00CC641B" w:rsidP="008B7353">
      <w:pPr>
        <w:spacing w:after="120" w:line="240" w:lineRule="auto"/>
      </w:pPr>
      <w:r w:rsidRPr="008B7353">
        <w:rPr>
          <w:i/>
          <w:iCs/>
        </w:rPr>
        <w:t xml:space="preserve">For work associated with international friendship through amateur radio </w:t>
      </w:r>
      <w:r w:rsidR="005F1262">
        <w:br/>
      </w:r>
      <w:r>
        <w:t xml:space="preserve">(2026 </w:t>
      </w:r>
      <w:r w:rsidR="008B7353">
        <w:t>recipient</w:t>
      </w:r>
      <w:r w:rsidR="00B348DA">
        <w:t xml:space="preserve"> – The CWops CW </w:t>
      </w:r>
      <w:r w:rsidR="006C37CE">
        <w:t>A</w:t>
      </w:r>
      <w:r w:rsidR="00B348DA">
        <w:t xml:space="preserve">cademy </w:t>
      </w:r>
      <w:r w:rsidR="006C37CE">
        <w:t>T</w:t>
      </w:r>
      <w:r w:rsidR="00B348DA">
        <w:t>eam)</w:t>
      </w:r>
      <w:r w:rsidR="00A62CD7">
        <w:br/>
      </w:r>
    </w:p>
    <w:p w14:paraId="5F9E6E9D" w14:textId="317E82E3" w:rsidR="00D77327" w:rsidRPr="00114E44" w:rsidRDefault="00D77327" w:rsidP="008B7353">
      <w:pPr>
        <w:spacing w:after="120" w:line="240" w:lineRule="auto"/>
        <w:jc w:val="both"/>
        <w:rPr>
          <w:b/>
          <w:bCs/>
        </w:rPr>
      </w:pPr>
      <w:r w:rsidRPr="00114E44">
        <w:rPr>
          <w:b/>
          <w:bCs/>
        </w:rPr>
        <w:t>Founders’ Cup</w:t>
      </w:r>
    </w:p>
    <w:p w14:paraId="24E19B30" w14:textId="77777777" w:rsidR="008B7353" w:rsidRPr="008B7353" w:rsidRDefault="00D77327" w:rsidP="008B7353">
      <w:pPr>
        <w:spacing w:after="120" w:line="240" w:lineRule="auto"/>
        <w:rPr>
          <w:i/>
          <w:iCs/>
        </w:rPr>
      </w:pPr>
      <w:r w:rsidRPr="008B7353">
        <w:rPr>
          <w:i/>
          <w:iCs/>
        </w:rPr>
        <w:t xml:space="preserve">For outstanding service to the RSGB </w:t>
      </w:r>
    </w:p>
    <w:p w14:paraId="30C2F59D" w14:textId="4C826001" w:rsidR="00D77327" w:rsidRDefault="00D77327" w:rsidP="008B7353">
      <w:pPr>
        <w:spacing w:after="120" w:line="240" w:lineRule="auto"/>
      </w:pPr>
      <w:r>
        <w:t>(</w:t>
      </w:r>
      <w:r w:rsidR="008B7353">
        <w:rPr>
          <w:szCs w:val="22"/>
        </w:rPr>
        <w:t xml:space="preserve">2026 recipient – Board Director Len Paget, </w:t>
      </w:r>
      <w:r w:rsidR="008B7353" w:rsidRPr="000A3FD7">
        <w:rPr>
          <w:szCs w:val="22"/>
        </w:rPr>
        <w:t>GM0ONX</w:t>
      </w:r>
      <w:r>
        <w:t>)</w:t>
      </w:r>
      <w:r w:rsidR="00A62CD7">
        <w:br/>
      </w:r>
    </w:p>
    <w:p w14:paraId="02808B95" w14:textId="6A4BC503" w:rsidR="008C019A" w:rsidRPr="00114E44" w:rsidRDefault="008C019A" w:rsidP="008B7353">
      <w:pPr>
        <w:spacing w:after="120" w:line="240" w:lineRule="auto"/>
        <w:jc w:val="both"/>
        <w:rPr>
          <w:b/>
          <w:bCs/>
        </w:rPr>
      </w:pPr>
      <w:r w:rsidRPr="00114E44">
        <w:rPr>
          <w:b/>
          <w:bCs/>
        </w:rPr>
        <w:t>Kenwood Trophy</w:t>
      </w:r>
    </w:p>
    <w:p w14:paraId="06EF99D8" w14:textId="77777777" w:rsidR="008B7353" w:rsidRPr="008B7353" w:rsidRDefault="008C019A" w:rsidP="008B7353">
      <w:pPr>
        <w:spacing w:after="120" w:line="240" w:lineRule="auto"/>
        <w:rPr>
          <w:i/>
          <w:iCs/>
        </w:rPr>
      </w:pPr>
      <w:r w:rsidRPr="008B7353">
        <w:rPr>
          <w:i/>
          <w:iCs/>
        </w:rPr>
        <w:t>For making a significant contribution to training and development in amateur radio within the United Kingdom</w:t>
      </w:r>
      <w:r w:rsidR="00BE54D5" w:rsidRPr="008B7353">
        <w:rPr>
          <w:i/>
          <w:iCs/>
        </w:rPr>
        <w:t xml:space="preserve"> </w:t>
      </w:r>
    </w:p>
    <w:p w14:paraId="4B554CF3" w14:textId="54F747E2" w:rsidR="008C019A" w:rsidRDefault="00BE54D5" w:rsidP="008B7353">
      <w:pPr>
        <w:spacing w:after="120" w:line="240" w:lineRule="auto"/>
      </w:pPr>
      <w:r>
        <w:t xml:space="preserve">(2026 </w:t>
      </w:r>
      <w:r w:rsidR="008B7353">
        <w:t>recipient</w:t>
      </w:r>
      <w:r>
        <w:t xml:space="preserve"> – Bath Based Distance Learning, led by Steve Hartley, G0FUW)</w:t>
      </w:r>
      <w:r w:rsidR="00A62CD7">
        <w:br/>
      </w:r>
    </w:p>
    <w:p w14:paraId="17B496FD" w14:textId="28701605" w:rsidR="003C713D" w:rsidRPr="0002287E" w:rsidRDefault="003C713D" w:rsidP="003847DB">
      <w:pPr>
        <w:jc w:val="both"/>
        <w:rPr>
          <w:b/>
          <w:bCs/>
        </w:rPr>
      </w:pPr>
      <w:r w:rsidRPr="0002287E">
        <w:rPr>
          <w:b/>
          <w:bCs/>
        </w:rPr>
        <w:t>Important points to note when considering whether to nominate a</w:t>
      </w:r>
      <w:r w:rsidR="00BF0787" w:rsidRPr="0002287E">
        <w:rPr>
          <w:b/>
          <w:bCs/>
        </w:rPr>
        <w:t xml:space="preserve"> group or individual</w:t>
      </w:r>
    </w:p>
    <w:p w14:paraId="5511D4A9" w14:textId="28ABABD0" w:rsidR="0002287E" w:rsidRDefault="00BF0787" w:rsidP="00A76CB5">
      <w:pPr>
        <w:pStyle w:val="ListParagraph"/>
        <w:numPr>
          <w:ilvl w:val="0"/>
          <w:numId w:val="2"/>
        </w:numPr>
        <w:jc w:val="both"/>
      </w:pPr>
      <w:r>
        <w:t xml:space="preserve">This is not a vote, and the final decision </w:t>
      </w:r>
      <w:r w:rsidR="001978EB">
        <w:t>rests</w:t>
      </w:r>
      <w:r>
        <w:t xml:space="preserve"> with the RSGB Board</w:t>
      </w:r>
    </w:p>
    <w:p w14:paraId="0C65E948" w14:textId="53E3D5CA" w:rsidR="008B7353" w:rsidRDefault="008B7353" w:rsidP="008B7353">
      <w:pPr>
        <w:widowControl w:val="0"/>
        <w:numPr>
          <w:ilvl w:val="0"/>
          <w:numId w:val="2"/>
        </w:numPr>
        <w:suppressAutoHyphens/>
        <w:spacing w:after="0" w:line="240" w:lineRule="auto"/>
        <w:rPr>
          <w:szCs w:val="22"/>
        </w:rPr>
      </w:pPr>
      <w:r>
        <w:rPr>
          <w:color w:val="000000"/>
          <w:szCs w:val="22"/>
        </w:rPr>
        <w:t>The Board usually only gives the trophy once, except in very exceptional circumstances, so there’s no need to nominate recent winners</w:t>
      </w:r>
    </w:p>
    <w:p w14:paraId="5D999B16" w14:textId="77777777" w:rsidR="008B7353" w:rsidRPr="008B7353" w:rsidRDefault="008B7353" w:rsidP="008B7353">
      <w:pPr>
        <w:widowControl w:val="0"/>
        <w:suppressAutoHyphens/>
        <w:spacing w:after="0" w:line="240" w:lineRule="auto"/>
        <w:ind w:left="360"/>
        <w:rPr>
          <w:szCs w:val="22"/>
        </w:rPr>
      </w:pPr>
    </w:p>
    <w:p w14:paraId="03802A29" w14:textId="02F4C2D5" w:rsidR="001E39A7" w:rsidRDefault="008B7353" w:rsidP="008B7353">
      <w:pPr>
        <w:pStyle w:val="ListParagraph"/>
        <w:numPr>
          <w:ilvl w:val="0"/>
          <w:numId w:val="2"/>
        </w:numPr>
      </w:pPr>
      <w:r>
        <w:t>We may contact n</w:t>
      </w:r>
      <w:r w:rsidR="0002287E">
        <w:t xml:space="preserve">ominees who are not RSGB members </w:t>
      </w:r>
      <w:r>
        <w:t xml:space="preserve">using </w:t>
      </w:r>
      <w:r w:rsidR="00C7004B">
        <w:t xml:space="preserve">the </w:t>
      </w:r>
      <w:r>
        <w:t xml:space="preserve">email </w:t>
      </w:r>
      <w:r w:rsidR="00C7004B">
        <w:t>address you supply</w:t>
      </w:r>
      <w:r>
        <w:t xml:space="preserve">, </w:t>
      </w:r>
      <w:proofErr w:type="gramStart"/>
      <w:r>
        <w:t>in order to</w:t>
      </w:r>
      <w:proofErr w:type="gramEnd"/>
      <w:r>
        <w:t xml:space="preserve"> let them know</w:t>
      </w:r>
      <w:r w:rsidR="0002287E">
        <w:t xml:space="preserve"> that their personal information has been supplied</w:t>
      </w:r>
      <w:r w:rsidR="005F1262">
        <w:t xml:space="preserve"> and</w:t>
      </w:r>
      <w:r w:rsidR="001E39A7">
        <w:t xml:space="preserve"> </w:t>
      </w:r>
      <w:r w:rsidR="0002287E">
        <w:t>is being held by the RSGB</w:t>
      </w:r>
      <w:r w:rsidR="00A76CB5">
        <w:t xml:space="preserve"> for </w:t>
      </w:r>
      <w:r w:rsidR="00B176B5">
        <w:t xml:space="preserve">the purpose of the 2027 AGM </w:t>
      </w:r>
      <w:r>
        <w:t>trophies</w:t>
      </w:r>
      <w:r w:rsidR="00930A20">
        <w:t>. Please consider if the recipient</w:t>
      </w:r>
      <w:r w:rsidR="001E39A7">
        <w:t xml:space="preserve"> would want t</w:t>
      </w:r>
      <w:r w:rsidR="00A76CB5">
        <w:t xml:space="preserve">heir personal information </w:t>
      </w:r>
      <w:r>
        <w:t xml:space="preserve">and this </w:t>
      </w:r>
      <w:proofErr w:type="gramStart"/>
      <w:r>
        <w:t>particular email</w:t>
      </w:r>
      <w:proofErr w:type="gramEnd"/>
      <w:r>
        <w:t xml:space="preserve"> address </w:t>
      </w:r>
      <w:r w:rsidR="00A76CB5">
        <w:t>disclosed</w:t>
      </w:r>
    </w:p>
    <w:p w14:paraId="14090AC7" w14:textId="77777777" w:rsidR="007D78AA" w:rsidRDefault="007D78AA">
      <w:pPr>
        <w:spacing w:after="0" w:line="240" w:lineRule="auto"/>
      </w:pPr>
      <w:r>
        <w:br w:type="page"/>
      </w:r>
    </w:p>
    <w:p w14:paraId="4AE9C311" w14:textId="0B09DA51" w:rsidR="003F5E2E" w:rsidRDefault="00A4586B" w:rsidP="003847DB">
      <w:pPr>
        <w:jc w:val="both"/>
      </w:pPr>
      <w:r>
        <w:lastRenderedPageBreak/>
        <w:t xml:space="preserve">For your </w:t>
      </w:r>
      <w:r w:rsidR="006E48AB">
        <w:t>nomination,</w:t>
      </w:r>
      <w:r>
        <w:t xml:space="preserve"> please supply the following information</w:t>
      </w:r>
      <w:r w:rsidR="00617358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6D0A01" w14:paraId="22E62420" w14:textId="77777777" w:rsidTr="00392329">
        <w:trPr>
          <w:cantSplit/>
        </w:trPr>
        <w:tc>
          <w:tcPr>
            <w:tcW w:w="3114" w:type="dxa"/>
          </w:tcPr>
          <w:p w14:paraId="4D06C13B" w14:textId="726EAA9A" w:rsidR="006D0A01" w:rsidRDefault="004369C1" w:rsidP="00D1108B">
            <w:pPr>
              <w:jc w:val="both"/>
            </w:pPr>
            <w:r>
              <w:t xml:space="preserve">Individual or </w:t>
            </w:r>
            <w:r w:rsidR="008B7353">
              <w:t>g</w:t>
            </w:r>
            <w:r>
              <w:t>roup name</w:t>
            </w:r>
          </w:p>
        </w:tc>
        <w:tc>
          <w:tcPr>
            <w:tcW w:w="5902" w:type="dxa"/>
          </w:tcPr>
          <w:p w14:paraId="172FE162" w14:textId="77777777" w:rsidR="006D0A01" w:rsidRDefault="006D0A01" w:rsidP="00617358"/>
        </w:tc>
      </w:tr>
      <w:tr w:rsidR="006D0A01" w14:paraId="60506703" w14:textId="77777777" w:rsidTr="006D0A01">
        <w:tc>
          <w:tcPr>
            <w:tcW w:w="3114" w:type="dxa"/>
          </w:tcPr>
          <w:p w14:paraId="7204A9F3" w14:textId="43EF0136" w:rsidR="006D0A01" w:rsidRDefault="008B7353" w:rsidP="008B7353">
            <w:r>
              <w:t>Call sign (for individuals and, where appropriate the group)</w:t>
            </w:r>
          </w:p>
        </w:tc>
        <w:tc>
          <w:tcPr>
            <w:tcW w:w="5902" w:type="dxa"/>
          </w:tcPr>
          <w:p w14:paraId="37F8D6AC" w14:textId="77777777" w:rsidR="006D0A01" w:rsidRDefault="006D0A01" w:rsidP="00617358"/>
        </w:tc>
      </w:tr>
      <w:tr w:rsidR="006D0A01" w14:paraId="226D42BF" w14:textId="77777777" w:rsidTr="006D0A01">
        <w:tc>
          <w:tcPr>
            <w:tcW w:w="3114" w:type="dxa"/>
          </w:tcPr>
          <w:p w14:paraId="078CD8D3" w14:textId="65A10292" w:rsidR="006D0A01" w:rsidRDefault="004369C1" w:rsidP="00617358">
            <w:r>
              <w:t>Their email address</w:t>
            </w:r>
          </w:p>
        </w:tc>
        <w:tc>
          <w:tcPr>
            <w:tcW w:w="5902" w:type="dxa"/>
          </w:tcPr>
          <w:p w14:paraId="4166DE5C" w14:textId="77777777" w:rsidR="006D0A01" w:rsidRDefault="006D0A01" w:rsidP="00617358"/>
        </w:tc>
      </w:tr>
      <w:tr w:rsidR="006D0A01" w14:paraId="4AD5C045" w14:textId="77777777" w:rsidTr="000F5708">
        <w:trPr>
          <w:trHeight w:val="2098"/>
        </w:trPr>
        <w:tc>
          <w:tcPr>
            <w:tcW w:w="3114" w:type="dxa"/>
          </w:tcPr>
          <w:p w14:paraId="54A64C43" w14:textId="2EBE47A6" w:rsidR="006D0A01" w:rsidRDefault="0058627B" w:rsidP="004047ED">
            <w:r>
              <w:t>A short summary for your nomination</w:t>
            </w:r>
            <w:r w:rsidR="005A4989">
              <w:t xml:space="preserve"> (</w:t>
            </w:r>
            <w:r w:rsidR="005500FE">
              <w:t>50</w:t>
            </w:r>
            <w:r w:rsidR="005A4989">
              <w:t xml:space="preserve"> words</w:t>
            </w:r>
            <w:r w:rsidR="00E71D5C">
              <w:t xml:space="preserve"> max</w:t>
            </w:r>
            <w:r w:rsidR="004047ED">
              <w:t>imum</w:t>
            </w:r>
            <w:r w:rsidR="005A4989">
              <w:t>)</w:t>
            </w:r>
          </w:p>
        </w:tc>
        <w:tc>
          <w:tcPr>
            <w:tcW w:w="5902" w:type="dxa"/>
          </w:tcPr>
          <w:p w14:paraId="0AC88CFF" w14:textId="0BEFDC8D" w:rsidR="006D0A01" w:rsidRDefault="006D0A01" w:rsidP="003847DB">
            <w:pPr>
              <w:jc w:val="both"/>
            </w:pPr>
          </w:p>
        </w:tc>
      </w:tr>
      <w:tr w:rsidR="006D0A01" w14:paraId="73C75259" w14:textId="77777777" w:rsidTr="0081567E">
        <w:trPr>
          <w:trHeight w:hRule="exact" w:val="7371"/>
        </w:trPr>
        <w:tc>
          <w:tcPr>
            <w:tcW w:w="3114" w:type="dxa"/>
          </w:tcPr>
          <w:p w14:paraId="053DE24C" w14:textId="5A2C44D4" w:rsidR="006D0A01" w:rsidRDefault="0058627B" w:rsidP="00D1108B">
            <w:r>
              <w:t>A fuller supporting statement that will give the Board additional information</w:t>
            </w:r>
            <w:r w:rsidR="00E71D5C">
              <w:t xml:space="preserve"> (</w:t>
            </w:r>
            <w:r w:rsidR="005500FE">
              <w:t>2</w:t>
            </w:r>
            <w:r w:rsidR="00E71D5C">
              <w:t>00 words max</w:t>
            </w:r>
            <w:r w:rsidR="004047ED">
              <w:t>imum</w:t>
            </w:r>
            <w:r w:rsidR="00E71D5C">
              <w:t>)</w:t>
            </w:r>
          </w:p>
        </w:tc>
        <w:tc>
          <w:tcPr>
            <w:tcW w:w="5902" w:type="dxa"/>
          </w:tcPr>
          <w:p w14:paraId="321F3F2C" w14:textId="2EE11503" w:rsidR="006D0A01" w:rsidRDefault="006D0A01" w:rsidP="00B35F63">
            <w:pPr>
              <w:jc w:val="both"/>
            </w:pPr>
          </w:p>
        </w:tc>
      </w:tr>
    </w:tbl>
    <w:p w14:paraId="0E2DE81B" w14:textId="77777777" w:rsidR="002C1363" w:rsidRDefault="002C1363" w:rsidP="003847DB">
      <w:pPr>
        <w:jc w:val="both"/>
      </w:pPr>
    </w:p>
    <w:p w14:paraId="0D2D94F6" w14:textId="77777777" w:rsidR="00B1213F" w:rsidRDefault="00B1213F" w:rsidP="003847DB">
      <w:pPr>
        <w:jc w:val="both"/>
      </w:pPr>
    </w:p>
    <w:p w14:paraId="15DC9E65" w14:textId="21C7111C" w:rsidR="00B1213F" w:rsidRPr="008B7353" w:rsidRDefault="00B1213F" w:rsidP="003847DB">
      <w:pPr>
        <w:jc w:val="both"/>
        <w:rPr>
          <w:b/>
          <w:bCs/>
        </w:rPr>
      </w:pPr>
      <w:r>
        <w:t xml:space="preserve">When completed please return this form to </w:t>
      </w:r>
      <w:r w:rsidR="008B7353">
        <w:t>gm.dept</w:t>
      </w:r>
      <w:r w:rsidR="00D37FA4" w:rsidRPr="00D37FA4">
        <w:t>@rsgb.org.uk</w:t>
      </w:r>
      <w:r w:rsidR="00D37FA4">
        <w:t xml:space="preserve"> by no later than 4 January 2027</w:t>
      </w:r>
      <w:r w:rsidR="008B7353">
        <w:t xml:space="preserve">. </w:t>
      </w:r>
      <w:r w:rsidR="008B7353">
        <w:rPr>
          <w:b/>
          <w:bCs/>
        </w:rPr>
        <w:t>Please put “AGM trophy nomination” in the email subject line.</w:t>
      </w:r>
    </w:p>
    <w:sectPr w:rsidR="00B1213F" w:rsidRPr="008B7353" w:rsidSect="00B108F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0A6EC" w14:textId="77777777" w:rsidR="00A770D7" w:rsidRDefault="00A770D7" w:rsidP="008A1282">
      <w:pPr>
        <w:spacing w:after="0" w:line="240" w:lineRule="auto"/>
      </w:pPr>
      <w:r>
        <w:separator/>
      </w:r>
    </w:p>
  </w:endnote>
  <w:endnote w:type="continuationSeparator" w:id="0">
    <w:p w14:paraId="4F82C492" w14:textId="77777777" w:rsidR="00A770D7" w:rsidRDefault="00A770D7" w:rsidP="008A1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E5119" w14:textId="3455848C" w:rsidR="00367DDD" w:rsidRPr="00367DDD" w:rsidRDefault="005F5BA9" w:rsidP="00367DDD">
    <w:pPr>
      <w:pStyle w:val="Footer"/>
      <w:rPr>
        <w:rFonts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7E95D98" wp14:editId="51A7FB03">
              <wp:simplePos x="0" y="0"/>
              <wp:positionH relativeFrom="column">
                <wp:posOffset>-937260</wp:posOffset>
              </wp:positionH>
              <wp:positionV relativeFrom="paragraph">
                <wp:posOffset>-157480</wp:posOffset>
              </wp:positionV>
              <wp:extent cx="7581900" cy="7620"/>
              <wp:effectExtent l="19050" t="19050" r="0" b="11430"/>
              <wp:wrapNone/>
              <wp:docPr id="9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581900" cy="762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A32EFC" id="Straight Connector 5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3.8pt,-12.4pt" to="523.2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" strokecolor="#4a7ebb" strokeweight="2.25pt">
              <o:lock v:ext="edit" shapetype="f"/>
            </v:line>
          </w:pict>
        </mc:Fallback>
      </mc:AlternateContent>
    </w:r>
  </w:p>
  <w:p w14:paraId="487A0433" w14:textId="229BEEF5" w:rsidR="00367DDD" w:rsidRDefault="005D7F2B" w:rsidP="00367DDD">
    <w:pPr>
      <w:pStyle w:val="Footer"/>
    </w:pPr>
    <w:r>
      <w:rPr>
        <w:rFonts w:cs="Arial"/>
        <w:sz w:val="18"/>
        <w:szCs w:val="18"/>
      </w:rPr>
      <w:t xml:space="preserve">RSGB </w:t>
    </w:r>
    <w:r w:rsidR="00BF478D">
      <w:rPr>
        <w:rFonts w:cs="Arial"/>
        <w:sz w:val="18"/>
        <w:szCs w:val="18"/>
      </w:rPr>
      <w:t xml:space="preserve">2027 </w:t>
    </w:r>
    <w:r w:rsidR="008B7353">
      <w:rPr>
        <w:rFonts w:cs="Arial"/>
        <w:sz w:val="18"/>
        <w:szCs w:val="18"/>
      </w:rPr>
      <w:t xml:space="preserve">AGM </w:t>
    </w:r>
    <w:r w:rsidR="00BF478D">
      <w:rPr>
        <w:rFonts w:cs="Arial"/>
        <w:sz w:val="18"/>
        <w:szCs w:val="18"/>
      </w:rPr>
      <w:t>Board t</w:t>
    </w:r>
    <w:r w:rsidR="008B7353">
      <w:rPr>
        <w:rFonts w:cs="Arial"/>
        <w:sz w:val="18"/>
        <w:szCs w:val="18"/>
      </w:rPr>
      <w:t>rophies</w:t>
    </w:r>
    <w:r>
      <w:rPr>
        <w:rFonts w:cs="Arial"/>
        <w:sz w:val="18"/>
        <w:szCs w:val="18"/>
      </w:rPr>
      <w:t xml:space="preserve"> </w:t>
    </w:r>
    <w:r w:rsidR="00BF478D">
      <w:rPr>
        <w:rFonts w:cs="Arial"/>
        <w:sz w:val="18"/>
        <w:szCs w:val="18"/>
      </w:rPr>
      <w:t>n</w:t>
    </w:r>
    <w:r>
      <w:rPr>
        <w:rFonts w:cs="Arial"/>
        <w:sz w:val="18"/>
        <w:szCs w:val="18"/>
      </w:rPr>
      <w:t>omination</w:t>
    </w:r>
    <w:r w:rsidR="00BF478D">
      <w:rPr>
        <w:rFonts w:cs="Arial"/>
        <w:sz w:val="18"/>
        <w:szCs w:val="18"/>
      </w:rPr>
      <w:t xml:space="preserve"> form</w:t>
    </w:r>
    <w:r w:rsidRPr="00367DDD">
      <w:rPr>
        <w:rFonts w:cs="Arial"/>
        <w:sz w:val="18"/>
        <w:szCs w:val="18"/>
      </w:rPr>
      <w:t xml:space="preserve"> </w:t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 w:rsidR="00367DDD" w:rsidRPr="00367DDD">
      <w:rPr>
        <w:rFonts w:cs="Arial"/>
        <w:sz w:val="18"/>
        <w:szCs w:val="18"/>
      </w:rPr>
      <w:t xml:space="preserve">Page </w:t>
    </w:r>
    <w:r w:rsidR="00367DDD" w:rsidRPr="00367DDD">
      <w:rPr>
        <w:rFonts w:cs="Arial"/>
        <w:b/>
        <w:bCs/>
        <w:sz w:val="18"/>
        <w:szCs w:val="18"/>
      </w:rPr>
      <w:fldChar w:fldCharType="begin"/>
    </w:r>
    <w:r w:rsidR="00367DDD" w:rsidRPr="00367DDD">
      <w:rPr>
        <w:rFonts w:cs="Arial"/>
        <w:b/>
        <w:bCs/>
        <w:sz w:val="18"/>
        <w:szCs w:val="18"/>
      </w:rPr>
      <w:instrText xml:space="preserve"> PAGE </w:instrText>
    </w:r>
    <w:r w:rsidR="00367DDD" w:rsidRPr="00367DDD">
      <w:rPr>
        <w:rFonts w:cs="Arial"/>
        <w:b/>
        <w:bCs/>
        <w:sz w:val="18"/>
        <w:szCs w:val="18"/>
      </w:rPr>
      <w:fldChar w:fldCharType="separate"/>
    </w:r>
    <w:r w:rsidR="00AE5A9A">
      <w:rPr>
        <w:rFonts w:cs="Arial"/>
        <w:b/>
        <w:bCs/>
        <w:noProof/>
        <w:sz w:val="18"/>
        <w:szCs w:val="18"/>
      </w:rPr>
      <w:t>2</w:t>
    </w:r>
    <w:r w:rsidR="00367DDD" w:rsidRPr="00367DDD">
      <w:rPr>
        <w:rFonts w:cs="Arial"/>
        <w:b/>
        <w:bCs/>
        <w:sz w:val="18"/>
        <w:szCs w:val="18"/>
      </w:rPr>
      <w:fldChar w:fldCharType="end"/>
    </w:r>
    <w:r w:rsidR="00367DDD" w:rsidRPr="00367DDD">
      <w:rPr>
        <w:rFonts w:cs="Arial"/>
        <w:sz w:val="18"/>
        <w:szCs w:val="18"/>
      </w:rPr>
      <w:t xml:space="preserve"> of </w:t>
    </w:r>
    <w:r w:rsidR="00367DDD" w:rsidRPr="00367DDD">
      <w:rPr>
        <w:rFonts w:cs="Arial"/>
        <w:b/>
        <w:bCs/>
        <w:sz w:val="18"/>
        <w:szCs w:val="18"/>
      </w:rPr>
      <w:fldChar w:fldCharType="begin"/>
    </w:r>
    <w:r w:rsidR="00367DDD" w:rsidRPr="00367DDD">
      <w:rPr>
        <w:rFonts w:cs="Arial"/>
        <w:b/>
        <w:bCs/>
        <w:sz w:val="18"/>
        <w:szCs w:val="18"/>
      </w:rPr>
      <w:instrText xml:space="preserve"> NUMPAGES  </w:instrText>
    </w:r>
    <w:r w:rsidR="00367DDD" w:rsidRPr="00367DDD">
      <w:rPr>
        <w:rFonts w:cs="Arial"/>
        <w:b/>
        <w:bCs/>
        <w:sz w:val="18"/>
        <w:szCs w:val="18"/>
      </w:rPr>
      <w:fldChar w:fldCharType="separate"/>
    </w:r>
    <w:r w:rsidR="000C5BCF">
      <w:rPr>
        <w:rFonts w:cs="Arial"/>
        <w:b/>
        <w:bCs/>
        <w:noProof/>
        <w:sz w:val="18"/>
        <w:szCs w:val="18"/>
      </w:rPr>
      <w:t>1</w:t>
    </w:r>
    <w:r w:rsidR="00367DDD" w:rsidRPr="00367DDD">
      <w:rPr>
        <w:rFonts w:cs="Arial"/>
        <w:b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79D84" w14:textId="5082B6D5" w:rsidR="00367DDD" w:rsidRDefault="005F5BA9" w:rsidP="007D78AA">
    <w:pPr>
      <w:pStyle w:val="Footer"/>
      <w:tabs>
        <w:tab w:val="clear" w:pos="4513"/>
        <w:tab w:val="clear" w:pos="9026"/>
        <w:tab w:val="left" w:pos="61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820D60" wp14:editId="2656E901">
              <wp:simplePos x="0" y="0"/>
              <wp:positionH relativeFrom="column">
                <wp:posOffset>-929640</wp:posOffset>
              </wp:positionH>
              <wp:positionV relativeFrom="paragraph">
                <wp:posOffset>-41275</wp:posOffset>
              </wp:positionV>
              <wp:extent cx="7680960" cy="15240"/>
              <wp:effectExtent l="19050" t="19050" r="15240" b="3810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80960" cy="1524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C3F94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4FB0C0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3.2pt,-3.25pt" to="531.6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" strokecolor="#1c3f94" strokeweight="2.25pt">
              <o:lock v:ext="edit" shapetype="f"/>
            </v:line>
          </w:pict>
        </mc:Fallback>
      </mc:AlternateContent>
    </w:r>
    <w:r w:rsidR="00367DDD" w:rsidRPr="00367DDD">
      <w:rPr>
        <w:rFonts w:cs="Arial"/>
        <w:sz w:val="18"/>
        <w:szCs w:val="18"/>
      </w:rPr>
      <w:t xml:space="preserve"> </w:t>
    </w:r>
    <w:r w:rsidR="00BF478D">
      <w:rPr>
        <w:rFonts w:cs="Arial"/>
        <w:sz w:val="18"/>
        <w:szCs w:val="18"/>
      </w:rPr>
      <w:t>RSGB 2027 AGM Board trophies nomination form</w:t>
    </w:r>
    <w:r w:rsidR="005D7F2B">
      <w:rPr>
        <w:rFonts w:cs="Arial"/>
        <w:sz w:val="18"/>
        <w:szCs w:val="18"/>
      </w:rPr>
      <w:tab/>
    </w:r>
    <w:r w:rsidR="005D7F2B">
      <w:rPr>
        <w:rFonts w:cs="Arial"/>
        <w:sz w:val="18"/>
        <w:szCs w:val="18"/>
      </w:rPr>
      <w:tab/>
    </w:r>
    <w:r w:rsidR="005D7F2B">
      <w:rPr>
        <w:rFonts w:cs="Arial"/>
        <w:sz w:val="18"/>
        <w:szCs w:val="18"/>
      </w:rPr>
      <w:tab/>
    </w:r>
    <w:r w:rsidR="005D7F2B">
      <w:rPr>
        <w:rFonts w:cs="Arial"/>
        <w:sz w:val="18"/>
        <w:szCs w:val="18"/>
      </w:rPr>
      <w:tab/>
    </w:r>
    <w:r w:rsidR="00367DDD" w:rsidRPr="00367DDD">
      <w:rPr>
        <w:rFonts w:cs="Arial"/>
        <w:sz w:val="18"/>
        <w:szCs w:val="18"/>
      </w:rPr>
      <w:t xml:space="preserve">Page </w:t>
    </w:r>
    <w:r w:rsidR="00367DDD" w:rsidRPr="00367DDD">
      <w:rPr>
        <w:rFonts w:cs="Arial"/>
        <w:b/>
        <w:bCs/>
        <w:sz w:val="18"/>
        <w:szCs w:val="18"/>
      </w:rPr>
      <w:fldChar w:fldCharType="begin"/>
    </w:r>
    <w:r w:rsidR="00367DDD" w:rsidRPr="00367DDD">
      <w:rPr>
        <w:rFonts w:cs="Arial"/>
        <w:b/>
        <w:bCs/>
        <w:sz w:val="18"/>
        <w:szCs w:val="18"/>
      </w:rPr>
      <w:instrText xml:space="preserve"> PAGE </w:instrText>
    </w:r>
    <w:r w:rsidR="00367DDD" w:rsidRPr="00367DDD">
      <w:rPr>
        <w:rFonts w:cs="Arial"/>
        <w:b/>
        <w:bCs/>
        <w:sz w:val="18"/>
        <w:szCs w:val="18"/>
      </w:rPr>
      <w:fldChar w:fldCharType="separate"/>
    </w:r>
    <w:r w:rsidR="0001333B">
      <w:rPr>
        <w:rFonts w:cs="Arial"/>
        <w:b/>
        <w:bCs/>
        <w:noProof/>
        <w:sz w:val="18"/>
        <w:szCs w:val="18"/>
      </w:rPr>
      <w:t>1</w:t>
    </w:r>
    <w:r w:rsidR="00367DDD" w:rsidRPr="00367DDD">
      <w:rPr>
        <w:rFonts w:cs="Arial"/>
        <w:b/>
        <w:bCs/>
        <w:sz w:val="18"/>
        <w:szCs w:val="18"/>
      </w:rPr>
      <w:fldChar w:fldCharType="end"/>
    </w:r>
    <w:r w:rsidR="00367DDD" w:rsidRPr="00367DDD">
      <w:rPr>
        <w:rFonts w:cs="Arial"/>
        <w:sz w:val="18"/>
        <w:szCs w:val="18"/>
      </w:rPr>
      <w:t xml:space="preserve"> of </w:t>
    </w:r>
    <w:r w:rsidR="00367DDD" w:rsidRPr="00367DDD">
      <w:rPr>
        <w:rFonts w:cs="Arial"/>
        <w:b/>
        <w:bCs/>
        <w:sz w:val="18"/>
        <w:szCs w:val="18"/>
      </w:rPr>
      <w:fldChar w:fldCharType="begin"/>
    </w:r>
    <w:r w:rsidR="00367DDD" w:rsidRPr="00367DDD">
      <w:rPr>
        <w:rFonts w:cs="Arial"/>
        <w:b/>
        <w:bCs/>
        <w:sz w:val="18"/>
        <w:szCs w:val="18"/>
      </w:rPr>
      <w:instrText xml:space="preserve"> NUMPAGES  </w:instrText>
    </w:r>
    <w:r w:rsidR="00367DDD" w:rsidRPr="00367DDD">
      <w:rPr>
        <w:rFonts w:cs="Arial"/>
        <w:b/>
        <w:bCs/>
        <w:sz w:val="18"/>
        <w:szCs w:val="18"/>
      </w:rPr>
      <w:fldChar w:fldCharType="separate"/>
    </w:r>
    <w:r w:rsidR="0001333B">
      <w:rPr>
        <w:rFonts w:cs="Arial"/>
        <w:b/>
        <w:bCs/>
        <w:noProof/>
        <w:sz w:val="18"/>
        <w:szCs w:val="18"/>
      </w:rPr>
      <w:t>1</w:t>
    </w:r>
    <w:r w:rsidR="00367DDD" w:rsidRPr="00367DDD">
      <w:rPr>
        <w:rFonts w:cs="Arial"/>
        <w:b/>
        <w:bCs/>
        <w:sz w:val="18"/>
        <w:szCs w:val="18"/>
      </w:rPr>
      <w:fldChar w:fldCharType="end"/>
    </w:r>
    <w:r w:rsidR="00367DDD" w:rsidRPr="00367DDD">
      <w:rPr>
        <w:rFonts w:cs="Arial"/>
        <w:sz w:val="18"/>
        <w:szCs w:val="18"/>
      </w:rPr>
      <w:t xml:space="preserve"> </w:t>
    </w:r>
  </w:p>
  <w:p w14:paraId="679282A1" w14:textId="77777777" w:rsidR="00367DDD" w:rsidRPr="00367DDD" w:rsidRDefault="00367DDD">
    <w:pPr>
      <w:pStyle w:val="Footer"/>
      <w:rPr>
        <w:rFonts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27FBC" w14:textId="77777777" w:rsidR="00A770D7" w:rsidRDefault="00A770D7" w:rsidP="008A1282">
      <w:pPr>
        <w:spacing w:after="0" w:line="240" w:lineRule="auto"/>
      </w:pPr>
      <w:r>
        <w:separator/>
      </w:r>
    </w:p>
  </w:footnote>
  <w:footnote w:type="continuationSeparator" w:id="0">
    <w:p w14:paraId="4A804633" w14:textId="77777777" w:rsidR="00A770D7" w:rsidRDefault="00A770D7" w:rsidP="008A1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6D747" w14:textId="473686BB" w:rsidR="008A1282" w:rsidRDefault="005F5BA9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3023CF5" wp14:editId="7DFBFD6F">
          <wp:simplePos x="0" y="0"/>
          <wp:positionH relativeFrom="column">
            <wp:posOffset>6134100</wp:posOffset>
          </wp:positionH>
          <wp:positionV relativeFrom="paragraph">
            <wp:posOffset>-327660</wp:posOffset>
          </wp:positionV>
          <wp:extent cx="330835" cy="719455"/>
          <wp:effectExtent l="0" t="0" r="0" b="0"/>
          <wp:wrapTight wrapText="bothSides">
            <wp:wrapPolygon edited="0">
              <wp:start x="6219" y="0"/>
              <wp:lineTo x="0" y="9151"/>
              <wp:lineTo x="0" y="11439"/>
              <wp:lineTo x="6219" y="19446"/>
              <wp:lineTo x="6219" y="21162"/>
              <wp:lineTo x="12438" y="21162"/>
              <wp:lineTo x="14925" y="19446"/>
              <wp:lineTo x="19900" y="11439"/>
              <wp:lineTo x="19900" y="9723"/>
              <wp:lineTo x="12438" y="0"/>
              <wp:lineTo x="6219" y="0"/>
            </wp:wrapPolygon>
          </wp:wrapTight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83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EBAF" w14:textId="66113CE2" w:rsidR="00B108F9" w:rsidRDefault="005F5BA9" w:rsidP="004B0FCC">
    <w:pPr>
      <w:pStyle w:val="Header"/>
      <w:tabs>
        <w:tab w:val="clear" w:pos="4513"/>
        <w:tab w:val="clear" w:pos="9026"/>
        <w:tab w:val="left" w:pos="2508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EB85AD8" wp14:editId="3200DC53">
          <wp:simplePos x="0" y="0"/>
          <wp:positionH relativeFrom="column">
            <wp:posOffset>-944880</wp:posOffset>
          </wp:positionH>
          <wp:positionV relativeFrom="paragraph">
            <wp:posOffset>-350520</wp:posOffset>
          </wp:positionV>
          <wp:extent cx="7620635" cy="1043940"/>
          <wp:effectExtent l="0" t="0" r="0" b="0"/>
          <wp:wrapTight wrapText="bothSides">
            <wp:wrapPolygon edited="0">
              <wp:start x="0" y="0"/>
              <wp:lineTo x="0" y="21285"/>
              <wp:lineTo x="21544" y="21285"/>
              <wp:lineTo x="21544" y="0"/>
              <wp:lineTo x="0" y="0"/>
            </wp:wrapPolygon>
          </wp:wrapTight>
          <wp:docPr id="2" name="Picture 3" descr="rsgb_wavy_line_masthead_2016_2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sgb_wavy_line_masthead_2016_2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635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0FC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D0ACE"/>
    <w:multiLevelType w:val="hybridMultilevel"/>
    <w:tmpl w:val="5150C6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2B7EF6"/>
    <w:multiLevelType w:val="hybridMultilevel"/>
    <w:tmpl w:val="0D60A1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AB47EF"/>
    <w:multiLevelType w:val="hybridMultilevel"/>
    <w:tmpl w:val="A32A105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6047330">
    <w:abstractNumId w:val="0"/>
  </w:num>
  <w:num w:numId="2" w16cid:durableId="552815353">
    <w:abstractNumId w:val="2"/>
  </w:num>
  <w:num w:numId="3" w16cid:durableId="294415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BA9"/>
    <w:rsid w:val="00004D84"/>
    <w:rsid w:val="0001333B"/>
    <w:rsid w:val="0002287E"/>
    <w:rsid w:val="000C5BCF"/>
    <w:rsid w:val="000D200E"/>
    <w:rsid w:val="000F5708"/>
    <w:rsid w:val="00114E44"/>
    <w:rsid w:val="00125189"/>
    <w:rsid w:val="00126FE2"/>
    <w:rsid w:val="001314F7"/>
    <w:rsid w:val="00145054"/>
    <w:rsid w:val="00163AF6"/>
    <w:rsid w:val="00192C7B"/>
    <w:rsid w:val="001978EB"/>
    <w:rsid w:val="001E39A7"/>
    <w:rsid w:val="00200326"/>
    <w:rsid w:val="00287AB0"/>
    <w:rsid w:val="002C1363"/>
    <w:rsid w:val="002F45A8"/>
    <w:rsid w:val="00367DDD"/>
    <w:rsid w:val="003847DB"/>
    <w:rsid w:val="00392329"/>
    <w:rsid w:val="003B4199"/>
    <w:rsid w:val="003C713D"/>
    <w:rsid w:val="003F5E2E"/>
    <w:rsid w:val="004047ED"/>
    <w:rsid w:val="00430B0E"/>
    <w:rsid w:val="004369C1"/>
    <w:rsid w:val="00442566"/>
    <w:rsid w:val="00447A42"/>
    <w:rsid w:val="00494AB8"/>
    <w:rsid w:val="004B0FCC"/>
    <w:rsid w:val="004D6957"/>
    <w:rsid w:val="004E7821"/>
    <w:rsid w:val="00531794"/>
    <w:rsid w:val="005449AB"/>
    <w:rsid w:val="005500FE"/>
    <w:rsid w:val="005632F5"/>
    <w:rsid w:val="0058627B"/>
    <w:rsid w:val="005A4989"/>
    <w:rsid w:val="005B1679"/>
    <w:rsid w:val="005C2CB7"/>
    <w:rsid w:val="005D7F2B"/>
    <w:rsid w:val="005E1E59"/>
    <w:rsid w:val="005E46B1"/>
    <w:rsid w:val="005E4902"/>
    <w:rsid w:val="005E6D3B"/>
    <w:rsid w:val="005F1262"/>
    <w:rsid w:val="005F2A08"/>
    <w:rsid w:val="005F5BA9"/>
    <w:rsid w:val="00610EDF"/>
    <w:rsid w:val="00617358"/>
    <w:rsid w:val="0069522B"/>
    <w:rsid w:val="006A33D1"/>
    <w:rsid w:val="006C37CE"/>
    <w:rsid w:val="006D0A01"/>
    <w:rsid w:val="006D14D7"/>
    <w:rsid w:val="006E48AB"/>
    <w:rsid w:val="007104F1"/>
    <w:rsid w:val="00731766"/>
    <w:rsid w:val="00777E28"/>
    <w:rsid w:val="0079169C"/>
    <w:rsid w:val="007953DE"/>
    <w:rsid w:val="007C4DE7"/>
    <w:rsid w:val="007D11B3"/>
    <w:rsid w:val="007D78AA"/>
    <w:rsid w:val="0081567E"/>
    <w:rsid w:val="00825740"/>
    <w:rsid w:val="00841040"/>
    <w:rsid w:val="00855A3F"/>
    <w:rsid w:val="00873883"/>
    <w:rsid w:val="008A1282"/>
    <w:rsid w:val="008A7AE1"/>
    <w:rsid w:val="008B3EDA"/>
    <w:rsid w:val="008B7353"/>
    <w:rsid w:val="008C019A"/>
    <w:rsid w:val="008F5F2B"/>
    <w:rsid w:val="00930A20"/>
    <w:rsid w:val="009E591E"/>
    <w:rsid w:val="00A0261E"/>
    <w:rsid w:val="00A10462"/>
    <w:rsid w:val="00A26913"/>
    <w:rsid w:val="00A4586B"/>
    <w:rsid w:val="00A62CD7"/>
    <w:rsid w:val="00A76CB5"/>
    <w:rsid w:val="00A770D7"/>
    <w:rsid w:val="00AA39D4"/>
    <w:rsid w:val="00AE5A9A"/>
    <w:rsid w:val="00AF547D"/>
    <w:rsid w:val="00B108F9"/>
    <w:rsid w:val="00B1213F"/>
    <w:rsid w:val="00B176B5"/>
    <w:rsid w:val="00B24CBB"/>
    <w:rsid w:val="00B348DA"/>
    <w:rsid w:val="00B35F63"/>
    <w:rsid w:val="00B73165"/>
    <w:rsid w:val="00B92F9D"/>
    <w:rsid w:val="00B93616"/>
    <w:rsid w:val="00BE54D5"/>
    <w:rsid w:val="00BF0787"/>
    <w:rsid w:val="00BF478D"/>
    <w:rsid w:val="00C15849"/>
    <w:rsid w:val="00C7004B"/>
    <w:rsid w:val="00C8081E"/>
    <w:rsid w:val="00C8118F"/>
    <w:rsid w:val="00C95CCD"/>
    <w:rsid w:val="00CB0CD3"/>
    <w:rsid w:val="00CC641B"/>
    <w:rsid w:val="00D04E20"/>
    <w:rsid w:val="00D1108B"/>
    <w:rsid w:val="00D14A61"/>
    <w:rsid w:val="00D2053C"/>
    <w:rsid w:val="00D37FA4"/>
    <w:rsid w:val="00D47365"/>
    <w:rsid w:val="00D77327"/>
    <w:rsid w:val="00D85462"/>
    <w:rsid w:val="00DC22C7"/>
    <w:rsid w:val="00DF61F2"/>
    <w:rsid w:val="00E37C84"/>
    <w:rsid w:val="00E41175"/>
    <w:rsid w:val="00E412AC"/>
    <w:rsid w:val="00E5287A"/>
    <w:rsid w:val="00E52B9B"/>
    <w:rsid w:val="00E71D5C"/>
    <w:rsid w:val="00F0233B"/>
    <w:rsid w:val="00F27C70"/>
    <w:rsid w:val="00F52547"/>
    <w:rsid w:val="00F73534"/>
    <w:rsid w:val="00F952C6"/>
    <w:rsid w:val="00FE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06B16"/>
  <w15:chartTrackingRefBased/>
  <w15:docId w15:val="{395B8B56-183A-4432-B749-5B33308A8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="Times New Roman" w:hAnsi="Helvetic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BCF"/>
    <w:pPr>
      <w:spacing w:after="200" w:line="276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4A61"/>
    <w:pPr>
      <w:keepNext/>
      <w:keepLines/>
      <w:spacing w:before="120" w:after="0" w:line="240" w:lineRule="auto"/>
      <w:outlineLvl w:val="0"/>
    </w:pPr>
    <w:rPr>
      <w:b/>
      <w:bCs/>
      <w:color w:val="000000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5BCF"/>
    <w:pPr>
      <w:keepNext/>
      <w:spacing w:before="240" w:after="60"/>
      <w:outlineLvl w:val="1"/>
    </w:pPr>
    <w:rPr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0C5BCF"/>
    <w:pPr>
      <w:keepNext/>
      <w:spacing w:before="240"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0C5BCF"/>
    <w:pPr>
      <w:keepNext/>
      <w:spacing w:before="240" w:after="60"/>
      <w:outlineLvl w:val="3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A1282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A1282"/>
    <w:rPr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A1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A1282"/>
    <w:rPr>
      <w:szCs w:val="20"/>
      <w:lang w:eastAsia="en-GB"/>
    </w:rPr>
  </w:style>
  <w:style w:type="table" w:styleId="TableGrid">
    <w:name w:val="Table Grid"/>
    <w:basedOn w:val="TableNormal"/>
    <w:uiPriority w:val="59"/>
    <w:rsid w:val="008A1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108F9"/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D14A61"/>
    <w:rPr>
      <w:rFonts w:eastAsia="Times New Roman" w:cs="Times New Roman"/>
      <w:b/>
      <w:bCs/>
      <w:color w:val="000000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BCF"/>
    <w:pPr>
      <w:spacing w:after="60" w:line="240" w:lineRule="auto"/>
      <w:outlineLvl w:val="1"/>
    </w:pPr>
    <w:rPr>
      <w:b/>
      <w:szCs w:val="24"/>
      <w:lang w:eastAsia="en-US"/>
    </w:rPr>
  </w:style>
  <w:style w:type="character" w:customStyle="1" w:styleId="SubtitleChar">
    <w:name w:val="Subtitle Char"/>
    <w:link w:val="Subtitle"/>
    <w:uiPriority w:val="11"/>
    <w:rsid w:val="000C5BCF"/>
    <w:rPr>
      <w:rFonts w:ascii="Arial" w:hAnsi="Arial"/>
      <w:b/>
      <w:sz w:val="22"/>
      <w:szCs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C5BCF"/>
    <w:pPr>
      <w:spacing w:before="240" w:after="60"/>
      <w:jc w:val="center"/>
      <w:outlineLvl w:val="0"/>
    </w:pPr>
    <w:rPr>
      <w:b/>
      <w:bCs/>
      <w:kern w:val="28"/>
      <w:sz w:val="28"/>
      <w:szCs w:val="32"/>
    </w:rPr>
  </w:style>
  <w:style w:type="character" w:customStyle="1" w:styleId="TitleChar">
    <w:name w:val="Title Char"/>
    <w:link w:val="Title"/>
    <w:uiPriority w:val="10"/>
    <w:rsid w:val="000C5BCF"/>
    <w:rPr>
      <w:rFonts w:ascii="Arial" w:eastAsia="Times New Roman" w:hAnsi="Arial" w:cs="Times New Roman"/>
      <w:b/>
      <w:bCs/>
      <w:kern w:val="28"/>
      <w:sz w:val="28"/>
      <w:szCs w:val="32"/>
    </w:rPr>
  </w:style>
  <w:style w:type="character" w:customStyle="1" w:styleId="Heading2Char">
    <w:name w:val="Heading 2 Char"/>
    <w:link w:val="Heading2"/>
    <w:uiPriority w:val="9"/>
    <w:rsid w:val="000C5BCF"/>
    <w:rPr>
      <w:rFonts w:ascii="Arial" w:eastAsia="Times New Roman" w:hAnsi="Arial" w:cs="Times New Roman"/>
      <w:b/>
      <w:bCs/>
      <w:i/>
      <w:iCs/>
      <w:sz w:val="24"/>
      <w:szCs w:val="28"/>
    </w:rPr>
  </w:style>
  <w:style w:type="character" w:customStyle="1" w:styleId="Heading3Char">
    <w:name w:val="Heading 3 Char"/>
    <w:link w:val="Heading3"/>
    <w:uiPriority w:val="9"/>
    <w:rsid w:val="000C5BCF"/>
    <w:rPr>
      <w:rFonts w:ascii="Arial" w:eastAsia="Times New Roman" w:hAnsi="Arial" w:cs="Times New Roman"/>
      <w:b/>
      <w:bCs/>
      <w:sz w:val="22"/>
      <w:szCs w:val="26"/>
    </w:rPr>
  </w:style>
  <w:style w:type="character" w:customStyle="1" w:styleId="Heading4Char">
    <w:name w:val="Heading 4 Char"/>
    <w:link w:val="Heading4"/>
    <w:uiPriority w:val="9"/>
    <w:rsid w:val="000C5BCF"/>
    <w:rPr>
      <w:rFonts w:ascii="Arial" w:eastAsia="Times New Roman" w:hAnsi="Arial" w:cs="Times New Roman"/>
      <w:b/>
      <w:bCs/>
      <w:sz w:val="22"/>
      <w:szCs w:val="28"/>
    </w:rPr>
  </w:style>
  <w:style w:type="character" w:styleId="BookTitle">
    <w:name w:val="Book Title"/>
    <w:uiPriority w:val="33"/>
    <w:qFormat/>
    <w:rsid w:val="000C5BCF"/>
    <w:rPr>
      <w:rFonts w:ascii="Arial" w:hAnsi="Arial"/>
      <w:b w:val="0"/>
      <w:bCs/>
      <w:i/>
      <w:smallCaps/>
      <w:spacing w:val="5"/>
      <w:sz w:val="22"/>
    </w:rPr>
  </w:style>
  <w:style w:type="paragraph" w:styleId="ListParagraph">
    <w:name w:val="List Paragraph"/>
    <w:basedOn w:val="Normal"/>
    <w:uiPriority w:val="34"/>
    <w:rsid w:val="000C5BCF"/>
    <w:pPr>
      <w:ind w:left="720"/>
    </w:pPr>
  </w:style>
  <w:style w:type="character" w:styleId="Hyperlink">
    <w:name w:val="Hyperlink"/>
    <w:basedOn w:val="DefaultParagraphFont"/>
    <w:uiPriority w:val="99"/>
    <w:unhideWhenUsed/>
    <w:rsid w:val="005449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9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il\OneDrive\Radio\RSGB\Media\Templates\240824%20RSGB%20general%20documen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9F3BE07D735C48A1698625C8F09EC5" ma:contentTypeVersion="12" ma:contentTypeDescription="Create a new document." ma:contentTypeScope="" ma:versionID="bf943a3a1556ab65bf3b17534e89b6cc">
  <xsd:schema xmlns:xsd="http://www.w3.org/2001/XMLSchema" xmlns:xs="http://www.w3.org/2001/XMLSchema" xmlns:p="http://schemas.microsoft.com/office/2006/metadata/properties" xmlns:ns2="c11c79c4-594c-48a4-a01b-79c628e7221d" xmlns:ns3="c97a08b9-f75f-42be-8e1e-88250c929bd6" targetNamespace="http://schemas.microsoft.com/office/2006/metadata/properties" ma:root="true" ma:fieldsID="1a550ecef54bef7be24051e1e6ec941d" ns2:_="" ns3:_="">
    <xsd:import namespace="c11c79c4-594c-48a4-a01b-79c628e7221d"/>
    <xsd:import namespace="c97a08b9-f75f-42be-8e1e-88250c929b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c79c4-594c-48a4-a01b-79c628e72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0b68233-6f88-480f-8594-c973a388e4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a08b9-f75f-42be-8e1e-88250c929bd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ca7fd58-b84a-4bb7-af00-cbcc64dcf510}" ma:internalName="TaxCatchAll" ma:showField="CatchAllData" ma:web="c97a08b9-f75f-42be-8e1e-88250c929b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1c79c4-594c-48a4-a01b-79c628e7221d">
      <Terms xmlns="http://schemas.microsoft.com/office/infopath/2007/PartnerControls"/>
    </lcf76f155ced4ddcb4097134ff3c332f>
    <TaxCatchAll xmlns="c97a08b9-f75f-42be-8e1e-88250c929bd6" xsi:nil="true"/>
  </documentManagement>
</p:properties>
</file>

<file path=customXml/itemProps1.xml><?xml version="1.0" encoding="utf-8"?>
<ds:datastoreItem xmlns:ds="http://schemas.openxmlformats.org/officeDocument/2006/customXml" ds:itemID="{71D799E0-77F4-4755-8443-93D30456786A}"/>
</file>

<file path=customXml/itemProps2.xml><?xml version="1.0" encoding="utf-8"?>
<ds:datastoreItem xmlns:ds="http://schemas.openxmlformats.org/officeDocument/2006/customXml" ds:itemID="{A9E28256-32F2-4FEA-BFB2-722CAC25DA0E}"/>
</file>

<file path=customXml/itemProps3.xml><?xml version="1.0" encoding="utf-8"?>
<ds:datastoreItem xmlns:ds="http://schemas.openxmlformats.org/officeDocument/2006/customXml" ds:itemID="{BB72ED55-33C2-4FB7-B8D1-7F5E74F234EB}"/>
</file>

<file path=docProps/app.xml><?xml version="1.0" encoding="utf-8"?>
<Properties xmlns="http://schemas.openxmlformats.org/officeDocument/2006/extended-properties" xmlns:vt="http://schemas.openxmlformats.org/officeDocument/2006/docPropsVTypes">
  <Template>240824 RSGB general document template.dot</Template>
  <TotalTime>3</TotalTime>
  <Pages>2</Pages>
  <Words>363</Words>
  <Characters>1921</Characters>
  <Application>Microsoft Office Word</Application>
  <DocSecurity>0</DocSecurity>
  <Lines>38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Ramsden</dc:creator>
  <cp:keywords/>
  <cp:lastModifiedBy>Heather Parsons, M7OWS</cp:lastModifiedBy>
  <cp:revision>3</cp:revision>
  <cp:lastPrinted>2026-09-03T08:04:00Z</cp:lastPrinted>
  <dcterms:created xsi:type="dcterms:W3CDTF">2026-09-18T14:35:00Z</dcterms:created>
  <dcterms:modified xsi:type="dcterms:W3CDTF">2026-09-18T14:35:00Z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0x010100DD9F3BE07D735C48A1698625C8F09EC5</vt:lpwstr>
  </property>
</Properties>
</file>